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0" w:type="pct"/>
        <w:tblInd w:w="-9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"/>
        <w:gridCol w:w="700"/>
        <w:gridCol w:w="2340"/>
        <w:gridCol w:w="360"/>
        <w:gridCol w:w="629"/>
        <w:gridCol w:w="3907"/>
        <w:gridCol w:w="3420"/>
      </w:tblGrid>
      <w:tr w:rsidR="00CB357E" w:rsidRPr="00054E7A" w14:paraId="22F5B559" w14:textId="77777777" w:rsidTr="00832B12">
        <w:trPr>
          <w:trHeight w:val="4716"/>
        </w:trPr>
        <w:tc>
          <w:tcPr>
            <w:tcW w:w="3511" w:type="dxa"/>
            <w:gridSpan w:val="4"/>
          </w:tcPr>
          <w:p w14:paraId="390FBC7C" w14:textId="2F7FB7C2" w:rsidR="00CB357E" w:rsidRPr="00054E7A" w:rsidRDefault="00CB357E" w:rsidP="00FF212E">
            <w:pPr>
              <w:pStyle w:val="Heading4"/>
              <w:jc w:val="left"/>
            </w:pPr>
          </w:p>
        </w:tc>
        <w:tc>
          <w:tcPr>
            <w:tcW w:w="629" w:type="dxa"/>
          </w:tcPr>
          <w:p w14:paraId="2BBEA801" w14:textId="77777777" w:rsidR="00CB357E" w:rsidRPr="00054E7A" w:rsidRDefault="00CB357E" w:rsidP="00B20DFA"/>
        </w:tc>
        <w:tc>
          <w:tcPr>
            <w:tcW w:w="7327" w:type="dxa"/>
            <w:gridSpan w:val="2"/>
            <w:vMerge w:val="restart"/>
          </w:tcPr>
          <w:p w14:paraId="6E552061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Demographics</w:t>
            </w:r>
          </w:p>
          <w:p w14:paraId="2ED241C8" w14:textId="5E474D6F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Age: </w:t>
            </w:r>
            <w:r w:rsidR="00F575FA">
              <w:rPr>
                <w:rFonts w:cstheme="minorHAnsi"/>
                <w:sz w:val="22"/>
                <w:szCs w:val="22"/>
              </w:rPr>
              <w:t>47</w:t>
            </w:r>
            <w:r w:rsidRPr="00B80048">
              <w:rPr>
                <w:rFonts w:cstheme="minorHAnsi"/>
                <w:sz w:val="22"/>
                <w:szCs w:val="22"/>
              </w:rPr>
              <w:t>years</w:t>
            </w:r>
          </w:p>
          <w:p w14:paraId="5332600F" w14:textId="75E98755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Sex: </w:t>
            </w:r>
            <w:r w:rsidR="00D90411">
              <w:rPr>
                <w:rFonts w:cstheme="minorHAnsi"/>
                <w:sz w:val="22"/>
                <w:szCs w:val="22"/>
              </w:rPr>
              <w:t>M</w:t>
            </w:r>
            <w:r w:rsidRPr="00B80048">
              <w:rPr>
                <w:rFonts w:cstheme="minorHAnsi"/>
                <w:sz w:val="22"/>
                <w:szCs w:val="22"/>
              </w:rPr>
              <w:t>ale</w:t>
            </w:r>
          </w:p>
          <w:p w14:paraId="4E9C12F3" w14:textId="5B80B872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Location: </w:t>
            </w:r>
            <w:r w:rsidR="00F575FA">
              <w:rPr>
                <w:rFonts w:cstheme="minorHAnsi"/>
                <w:sz w:val="22"/>
                <w:szCs w:val="22"/>
              </w:rPr>
              <w:t>564</w:t>
            </w:r>
            <w:r w:rsidR="00D90411">
              <w:rPr>
                <w:rFonts w:cstheme="minorHAnsi"/>
                <w:sz w:val="22"/>
                <w:szCs w:val="22"/>
              </w:rPr>
              <w:t xml:space="preserve"> </w:t>
            </w:r>
            <w:r w:rsidR="00F575FA">
              <w:rPr>
                <w:rFonts w:cstheme="minorHAnsi"/>
                <w:sz w:val="22"/>
                <w:szCs w:val="22"/>
              </w:rPr>
              <w:t>Parklands</w:t>
            </w:r>
            <w:r w:rsidR="00DA7ECB">
              <w:rPr>
                <w:rFonts w:cstheme="minorHAnsi"/>
                <w:sz w:val="22"/>
                <w:szCs w:val="22"/>
              </w:rPr>
              <w:t xml:space="preserve"> Ave</w:t>
            </w:r>
            <w:r w:rsidRPr="00B80048">
              <w:rPr>
                <w:rFonts w:cstheme="minorHAnsi"/>
                <w:sz w:val="22"/>
                <w:szCs w:val="22"/>
              </w:rPr>
              <w:t xml:space="preserve">, </w:t>
            </w:r>
            <w:r w:rsidR="00D90411">
              <w:rPr>
                <w:rFonts w:cstheme="minorHAnsi"/>
                <w:sz w:val="22"/>
                <w:szCs w:val="22"/>
              </w:rPr>
              <w:t>New York</w:t>
            </w:r>
            <w:r w:rsidRPr="00B80048">
              <w:rPr>
                <w:rFonts w:cstheme="minorHAnsi"/>
                <w:sz w:val="22"/>
                <w:szCs w:val="22"/>
              </w:rPr>
              <w:t xml:space="preserve"> (</w:t>
            </w:r>
            <w:r w:rsidR="00D90411">
              <w:rPr>
                <w:rFonts w:cstheme="minorHAnsi"/>
                <w:sz w:val="22"/>
                <w:szCs w:val="22"/>
              </w:rPr>
              <w:t>NY</w:t>
            </w:r>
            <w:r w:rsidRPr="00B80048">
              <w:rPr>
                <w:rFonts w:cstheme="minorHAnsi"/>
                <w:sz w:val="22"/>
                <w:szCs w:val="22"/>
              </w:rPr>
              <w:t xml:space="preserve">), </w:t>
            </w:r>
            <w:r w:rsidR="00DA7ECB">
              <w:rPr>
                <w:rFonts w:cstheme="minorHAnsi"/>
                <w:sz w:val="22"/>
                <w:szCs w:val="22"/>
              </w:rPr>
              <w:t>8</w:t>
            </w:r>
            <w:r w:rsidR="00F575FA">
              <w:rPr>
                <w:rFonts w:cstheme="minorHAnsi"/>
                <w:sz w:val="22"/>
                <w:szCs w:val="22"/>
              </w:rPr>
              <w:t>4348</w:t>
            </w:r>
            <w:r w:rsidR="00DA7ECB">
              <w:rPr>
                <w:rFonts w:cstheme="minorHAnsi"/>
                <w:sz w:val="22"/>
                <w:szCs w:val="22"/>
              </w:rPr>
              <w:t>1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48FE139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Education Level: Graduate </w:t>
            </w:r>
          </w:p>
          <w:p w14:paraId="474CCA83" w14:textId="62D927A9" w:rsidR="001F2FEE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Occupation:</w:t>
            </w:r>
            <w:r w:rsidR="00DA7ECB">
              <w:rPr>
                <w:rFonts w:cstheme="minorHAnsi"/>
                <w:sz w:val="22"/>
                <w:szCs w:val="22"/>
              </w:rPr>
              <w:t xml:space="preserve"> </w:t>
            </w:r>
            <w:r w:rsidR="001F2FEE">
              <w:rPr>
                <w:rFonts w:cstheme="minorHAnsi"/>
                <w:sz w:val="22"/>
                <w:szCs w:val="22"/>
              </w:rPr>
              <w:t>Online photography shop</w:t>
            </w:r>
          </w:p>
          <w:p w14:paraId="1C6F028D" w14:textId="2C633D8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Annual Income Level: $ </w:t>
            </w:r>
            <w:r w:rsidR="001F2FEE">
              <w:rPr>
                <w:rFonts w:cstheme="minorHAnsi"/>
                <w:sz w:val="22"/>
                <w:szCs w:val="22"/>
              </w:rPr>
              <w:t>45</w:t>
            </w:r>
            <w:r w:rsidR="00F25322">
              <w:rPr>
                <w:rFonts w:cstheme="minorHAnsi"/>
                <w:sz w:val="22"/>
                <w:szCs w:val="22"/>
              </w:rPr>
              <w:t>,000</w:t>
            </w:r>
          </w:p>
          <w:p w14:paraId="69C195E4" w14:textId="3360297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Marital Status: </w:t>
            </w:r>
            <w:r w:rsidR="00DA7ECB">
              <w:rPr>
                <w:rFonts w:cstheme="minorHAnsi"/>
                <w:sz w:val="22"/>
                <w:szCs w:val="22"/>
              </w:rPr>
              <w:t>Married</w:t>
            </w:r>
          </w:p>
          <w:p w14:paraId="42A02E49" w14:textId="3E50095C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Language: English</w:t>
            </w:r>
            <w:r w:rsidR="00D90411">
              <w:rPr>
                <w:rFonts w:cstheme="minorHAnsi"/>
                <w:sz w:val="22"/>
                <w:szCs w:val="22"/>
              </w:rPr>
              <w:t xml:space="preserve">, </w:t>
            </w:r>
            <w:r w:rsidR="00DA7ECB">
              <w:rPr>
                <w:rFonts w:cstheme="minorHAnsi"/>
                <w:sz w:val="22"/>
                <w:szCs w:val="22"/>
              </w:rPr>
              <w:t>Spanish</w:t>
            </w:r>
          </w:p>
          <w:p w14:paraId="161C73EC" w14:textId="3E6BB6DD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Number of Family Members: </w:t>
            </w:r>
            <w:r w:rsidR="001F2FEE">
              <w:rPr>
                <w:rFonts w:cstheme="minorHAnsi"/>
                <w:sz w:val="22"/>
                <w:szCs w:val="22"/>
              </w:rPr>
              <w:t>2</w:t>
            </w:r>
          </w:p>
          <w:p w14:paraId="40358440" w14:textId="77777777" w:rsidR="00FF212E" w:rsidRDefault="00FF212E" w:rsidP="00FF212E">
            <w:pPr>
              <w:rPr>
                <w:b/>
                <w:bCs/>
              </w:rPr>
            </w:pPr>
          </w:p>
          <w:p w14:paraId="75BEC39D" w14:textId="39F67D66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Background</w:t>
            </w:r>
          </w:p>
          <w:p w14:paraId="7940E9DD" w14:textId="7A66F278" w:rsidR="00832B12" w:rsidRPr="00B80048" w:rsidRDefault="003C2B6B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Joe Richardson is an online entrepreneur who has an online shop where he sells assorted </w:t>
            </w:r>
            <w:r w:rsidR="00013B03">
              <w:rPr>
                <w:rFonts w:cstheme="minorHAnsi"/>
                <w:sz w:val="22"/>
                <w:szCs w:val="22"/>
              </w:rPr>
              <w:t>photography items</w:t>
            </w:r>
            <w:r>
              <w:rPr>
                <w:rFonts w:cstheme="minorHAnsi"/>
                <w:sz w:val="22"/>
                <w:szCs w:val="22"/>
              </w:rPr>
              <w:t>. He has been running his online business for t</w:t>
            </w:r>
            <w:r w:rsidR="00C1583A">
              <w:rPr>
                <w:rFonts w:cstheme="minorHAnsi"/>
                <w:sz w:val="22"/>
                <w:szCs w:val="22"/>
              </w:rPr>
              <w:t>w</w:t>
            </w:r>
            <w:r>
              <w:rPr>
                <w:rFonts w:cstheme="minorHAnsi"/>
                <w:sz w:val="22"/>
                <w:szCs w:val="22"/>
              </w:rPr>
              <w:t xml:space="preserve">o years now, and has been experiencing steady growth throughout this time. However, he believes that increased traffic to his website will be helpful in </w:t>
            </w:r>
            <w:r w:rsidR="001C404B">
              <w:rPr>
                <w:rFonts w:cstheme="minorHAnsi"/>
                <w:sz w:val="22"/>
                <w:szCs w:val="22"/>
              </w:rPr>
              <w:t xml:space="preserve">increasing his clientele, which in turn will grow his online business. </w:t>
            </w:r>
          </w:p>
          <w:p w14:paraId="30F443D4" w14:textId="25DAEA64" w:rsidR="00FF212E" w:rsidRDefault="00FF212E" w:rsidP="00FF212E"/>
          <w:p w14:paraId="6ACDD429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Goals</w:t>
            </w:r>
          </w:p>
          <w:p w14:paraId="799426FE" w14:textId="00A09590" w:rsidR="00EB6707" w:rsidRDefault="00832B12" w:rsidP="00123A89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EB6707">
              <w:rPr>
                <w:rFonts w:cstheme="minorHAnsi"/>
                <w:sz w:val="22"/>
                <w:szCs w:val="22"/>
              </w:rPr>
              <w:t xml:space="preserve">To </w:t>
            </w:r>
            <w:r w:rsidR="001C404B">
              <w:rPr>
                <w:rFonts w:cstheme="minorHAnsi"/>
                <w:sz w:val="22"/>
                <w:szCs w:val="22"/>
              </w:rPr>
              <w:t>increase public knowledge about his online shop website</w:t>
            </w:r>
          </w:p>
          <w:p w14:paraId="4583CE65" w14:textId="7122B797" w:rsidR="00DB514B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2. </w:t>
            </w:r>
            <w:r w:rsidR="001C404B">
              <w:rPr>
                <w:rFonts w:cstheme="minorHAnsi"/>
                <w:sz w:val="22"/>
                <w:szCs w:val="22"/>
              </w:rPr>
              <w:t xml:space="preserve">To increase the clients who </w:t>
            </w:r>
            <w:r w:rsidR="00013B03">
              <w:rPr>
                <w:rFonts w:cstheme="minorHAnsi"/>
                <w:sz w:val="22"/>
                <w:szCs w:val="22"/>
              </w:rPr>
              <w:t>use the online shop</w:t>
            </w:r>
          </w:p>
          <w:p w14:paraId="6C18D684" w14:textId="02A0CE59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DB514B">
              <w:rPr>
                <w:rFonts w:cstheme="minorHAnsi"/>
                <w:sz w:val="22"/>
                <w:szCs w:val="22"/>
              </w:rPr>
              <w:t xml:space="preserve">To </w:t>
            </w:r>
            <w:r w:rsidR="00013B03">
              <w:rPr>
                <w:rFonts w:cstheme="minorHAnsi"/>
                <w:sz w:val="22"/>
                <w:szCs w:val="22"/>
              </w:rPr>
              <w:t>improve the profits generated from the business</w:t>
            </w:r>
          </w:p>
          <w:p w14:paraId="0FEA8961" w14:textId="16345785" w:rsidR="00832B12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805CBE">
              <w:rPr>
                <w:rFonts w:cstheme="minorHAnsi"/>
                <w:sz w:val="22"/>
                <w:szCs w:val="22"/>
              </w:rPr>
              <w:t>To make the online business profitable enough in order to be his single source of income.</w:t>
            </w:r>
          </w:p>
          <w:p w14:paraId="3DDA05DD" w14:textId="66C52AE0" w:rsidR="00CD3760" w:rsidRPr="00B80048" w:rsidRDefault="00CD3760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5. To </w:t>
            </w:r>
            <w:r w:rsidR="00805CBE">
              <w:rPr>
                <w:rFonts w:cstheme="minorHAnsi"/>
                <w:sz w:val="22"/>
                <w:szCs w:val="22"/>
              </w:rPr>
              <w:t xml:space="preserve">use this opportunity to learn more about </w:t>
            </w:r>
            <w:r w:rsidR="00CB786D">
              <w:rPr>
                <w:rFonts w:cstheme="minorHAnsi"/>
                <w:sz w:val="22"/>
                <w:szCs w:val="22"/>
              </w:rPr>
              <w:t>web design</w:t>
            </w:r>
            <w:r w:rsidR="00805CBE">
              <w:rPr>
                <w:rFonts w:cstheme="minorHAnsi"/>
                <w:sz w:val="22"/>
                <w:szCs w:val="22"/>
              </w:rPr>
              <w:t xml:space="preserve"> and stra</w:t>
            </w:r>
            <w:r w:rsidR="00CB786D">
              <w:rPr>
                <w:rFonts w:cstheme="minorHAnsi"/>
                <w:sz w:val="22"/>
                <w:szCs w:val="22"/>
              </w:rPr>
              <w:t>t</w:t>
            </w:r>
            <w:r w:rsidR="00805CBE">
              <w:rPr>
                <w:rFonts w:cstheme="minorHAnsi"/>
                <w:sz w:val="22"/>
                <w:szCs w:val="22"/>
              </w:rPr>
              <w:t>egies to track traffic to the website.</w:t>
            </w:r>
          </w:p>
          <w:p w14:paraId="5A5ED804" w14:textId="57B7156C" w:rsidR="00FF212E" w:rsidRDefault="00FF212E" w:rsidP="00FF212E"/>
          <w:p w14:paraId="07E4D09F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  <w:p w14:paraId="5AA1C7C4" w14:textId="124F5951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CB786D">
              <w:rPr>
                <w:rFonts w:cstheme="minorHAnsi"/>
                <w:sz w:val="22"/>
                <w:szCs w:val="22"/>
              </w:rPr>
              <w:t>The venture needs a capital input, into hiring web designers and advertisers to create more traffic for the website</w:t>
            </w:r>
          </w:p>
          <w:p w14:paraId="26F079C7" w14:textId="328C5DB4" w:rsidR="00123A89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</w:t>
            </w:r>
            <w:r w:rsidR="004444F6">
              <w:rPr>
                <w:rFonts w:cstheme="minorHAnsi"/>
                <w:sz w:val="22"/>
                <w:szCs w:val="22"/>
              </w:rPr>
              <w:t xml:space="preserve"> </w:t>
            </w:r>
            <w:r w:rsidR="00CB786D">
              <w:rPr>
                <w:rFonts w:cstheme="minorHAnsi"/>
                <w:sz w:val="22"/>
                <w:szCs w:val="22"/>
              </w:rPr>
              <w:t>It will take some</w:t>
            </w:r>
            <w:r w:rsidR="00C1583A">
              <w:rPr>
                <w:rFonts w:cstheme="minorHAnsi"/>
                <w:sz w:val="22"/>
                <w:szCs w:val="22"/>
              </w:rPr>
              <w:t xml:space="preserve"> </w:t>
            </w:r>
            <w:r w:rsidR="00CB786D">
              <w:rPr>
                <w:rFonts w:cstheme="minorHAnsi"/>
                <w:sz w:val="22"/>
                <w:szCs w:val="22"/>
              </w:rPr>
              <w:t>time before the traffic on the website is increased to appreciable levels</w:t>
            </w:r>
          </w:p>
          <w:p w14:paraId="525ACE2E" w14:textId="4AA29F6E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3. </w:t>
            </w:r>
            <w:r w:rsidR="00CB786D">
              <w:rPr>
                <w:rFonts w:cstheme="minorHAnsi"/>
                <w:sz w:val="22"/>
                <w:szCs w:val="22"/>
              </w:rPr>
              <w:t xml:space="preserve">An increase in traffic to the website may not necessarily result in increased clients, </w:t>
            </w:r>
          </w:p>
          <w:p w14:paraId="00A4A796" w14:textId="4DF38B98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4. </w:t>
            </w:r>
            <w:r w:rsidR="00AD5130">
              <w:rPr>
                <w:rFonts w:cstheme="minorHAnsi"/>
                <w:sz w:val="22"/>
                <w:szCs w:val="22"/>
              </w:rPr>
              <w:t>The venture in increasing traffic to the website will require a keen understanding of the target audience in order to be successful, and this may be challenging.</w:t>
            </w:r>
          </w:p>
          <w:p w14:paraId="25BDBEDE" w14:textId="76807824" w:rsidR="00FF212E" w:rsidRDefault="00FF212E" w:rsidP="00FF212E"/>
          <w:p w14:paraId="2753CB2F" w14:textId="77777777" w:rsidR="00E44392" w:rsidRDefault="00E44392" w:rsidP="00E44392">
            <w:pPr>
              <w:rPr>
                <w:b/>
                <w:bCs/>
              </w:rPr>
            </w:pPr>
            <w:r>
              <w:rPr>
                <w:b/>
                <w:bCs/>
              </w:rPr>
              <w:t>Sources of Information</w:t>
            </w:r>
          </w:p>
          <w:p w14:paraId="0CF44C2B" w14:textId="73F8441D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Books or magazines: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1D40DD">
              <w:rPr>
                <w:rFonts w:cstheme="minorHAnsi"/>
                <w:sz w:val="22"/>
                <w:szCs w:val="22"/>
              </w:rPr>
              <w:t>How to increase your website traffic: For website owners, small businesses, Internet marketers and web developers.</w:t>
            </w:r>
          </w:p>
          <w:p w14:paraId="131AC8F8" w14:textId="35AFB4EF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Blogs or websites: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1D40DD">
              <w:rPr>
                <w:rFonts w:cstheme="minorHAnsi"/>
                <w:sz w:val="22"/>
                <w:szCs w:val="22"/>
              </w:rPr>
              <w:t>Bluehost blog</w:t>
            </w:r>
          </w:p>
          <w:p w14:paraId="0813DA64" w14:textId="38879A9A" w:rsidR="004644A0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Gurus: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4644A0">
              <w:rPr>
                <w:rFonts w:cstheme="minorHAnsi"/>
                <w:sz w:val="22"/>
                <w:szCs w:val="22"/>
              </w:rPr>
              <w:t>Chris Brogan, Kristi Hines</w:t>
            </w:r>
          </w:p>
          <w:p w14:paraId="5FEE0D05" w14:textId="1A9AE3E8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Others: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C1583A">
              <w:rPr>
                <w:rFonts w:cstheme="minorHAnsi"/>
                <w:sz w:val="22"/>
                <w:szCs w:val="22"/>
              </w:rPr>
              <w:t>Surfside PPC</w:t>
            </w:r>
            <w:bookmarkStart w:id="0" w:name="_GoBack"/>
            <w:bookmarkEnd w:id="0"/>
            <w:r w:rsidR="0032060A">
              <w:rPr>
                <w:rFonts w:cstheme="minorHAnsi"/>
                <w:sz w:val="22"/>
                <w:szCs w:val="22"/>
              </w:rPr>
              <w:t xml:space="preserve"> YouTube Channel.</w:t>
            </w:r>
          </w:p>
          <w:p w14:paraId="1CDE9B3A" w14:textId="35783CD7" w:rsidR="00CB357E" w:rsidRPr="00054E7A" w:rsidRDefault="00CB357E" w:rsidP="00115B3E"/>
        </w:tc>
      </w:tr>
      <w:tr w:rsidR="009E2194" w:rsidRPr="00054E7A" w14:paraId="196154C7" w14:textId="77777777" w:rsidTr="00832B12">
        <w:trPr>
          <w:trHeight w:val="540"/>
        </w:trPr>
        <w:tc>
          <w:tcPr>
            <w:tcW w:w="111" w:type="dxa"/>
          </w:tcPr>
          <w:p w14:paraId="473AD06D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3040" w:type="dxa"/>
            <w:gridSpan w:val="2"/>
            <w:tcBorders>
              <w:bottom w:val="single" w:sz="4" w:space="0" w:color="FFFFFF" w:themeColor="background1"/>
            </w:tcBorders>
          </w:tcPr>
          <w:p w14:paraId="6A2DEEE1" w14:textId="37BE38A5" w:rsidR="00FF212E" w:rsidRDefault="00FF212E" w:rsidP="00FF212E">
            <w:pPr>
              <w:rPr>
                <w:b/>
                <w:bCs/>
                <w:color w:val="FFFFFF" w:themeColor="background1"/>
              </w:rPr>
            </w:pPr>
          </w:p>
          <w:p w14:paraId="44816E11" w14:textId="7E3AC090" w:rsidR="00FF212E" w:rsidRPr="00FF212E" w:rsidRDefault="00FF212E" w:rsidP="00FF212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CUSTOMER AVATAR</w:t>
            </w:r>
          </w:p>
          <w:p w14:paraId="16CEA3A7" w14:textId="753FD5B7" w:rsidR="00FF212E" w:rsidRPr="00FF212E" w:rsidRDefault="00FF212E" w:rsidP="00FF212E">
            <w:pPr>
              <w:rPr>
                <w:color w:val="auto"/>
              </w:rPr>
            </w:pPr>
            <w:r w:rsidRPr="00FF212E">
              <w:rPr>
                <w:b/>
                <w:bCs/>
                <w:color w:val="FFFFFF" w:themeColor="background1"/>
              </w:rPr>
              <w:t>Name:</w:t>
            </w:r>
            <w:r w:rsidRPr="00FF212E">
              <w:rPr>
                <w:color w:val="FFFFFF" w:themeColor="background1"/>
              </w:rPr>
              <w:t xml:space="preserve"> </w:t>
            </w:r>
            <w:r w:rsidR="00F575FA">
              <w:rPr>
                <w:color w:val="FFFFFF" w:themeColor="background1"/>
              </w:rPr>
              <w:t>Joe Richardson</w:t>
            </w:r>
          </w:p>
          <w:p w14:paraId="106901C8" w14:textId="125F087B" w:rsidR="00FF212E" w:rsidRPr="00832B12" w:rsidRDefault="00FF212E" w:rsidP="00FF212E">
            <w:pPr>
              <w:rPr>
                <w:color w:val="FFFFFF" w:themeColor="background1"/>
                <w:sz w:val="28"/>
                <w:szCs w:val="28"/>
              </w:rPr>
            </w:pPr>
            <w:r w:rsidRPr="00FF212E">
              <w:rPr>
                <w:b/>
                <w:bCs/>
                <w:color w:val="FFFFFF" w:themeColor="background1"/>
              </w:rPr>
              <w:t>Email:</w:t>
            </w:r>
            <w:r w:rsidRPr="00FF212E">
              <w:rPr>
                <w:color w:val="FFFFFF" w:themeColor="background1"/>
              </w:rPr>
              <w:t xml:space="preserve"> </w:t>
            </w:r>
            <w:r w:rsidR="00F575F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richardson12</w:t>
            </w:r>
            <w:r w:rsidR="00EB670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@</w:t>
            </w:r>
            <w:r w:rsidR="00F575F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gmail</w:t>
            </w:r>
            <w:r w:rsidR="00832B12" w:rsidRPr="00832B1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.com</w:t>
            </w:r>
          </w:p>
          <w:p w14:paraId="365ACF2C" w14:textId="2E3EE417" w:rsidR="009E2194" w:rsidRPr="00054E7A" w:rsidRDefault="009E2194" w:rsidP="00231455">
            <w:pPr>
              <w:pStyle w:val="Heading4"/>
            </w:pPr>
          </w:p>
        </w:tc>
        <w:tc>
          <w:tcPr>
            <w:tcW w:w="360" w:type="dxa"/>
          </w:tcPr>
          <w:p w14:paraId="54CAA233" w14:textId="4302A742" w:rsidR="009E2194" w:rsidRPr="00054E7A" w:rsidRDefault="00FF212E" w:rsidP="00231455">
            <w:pPr>
              <w:pStyle w:val="Heading4"/>
            </w:pPr>
            <w:r w:rsidRPr="00054E7A"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52497D07" wp14:editId="0AB90678">
                      <wp:simplePos x="0" y="0"/>
                      <wp:positionH relativeFrom="page">
                        <wp:posOffset>-2084705</wp:posOffset>
                      </wp:positionH>
                      <wp:positionV relativeFrom="paragraph">
                        <wp:posOffset>-937260</wp:posOffset>
                      </wp:positionV>
                      <wp:extent cx="2695575" cy="10106660"/>
                      <wp:effectExtent l="0" t="0" r="9525" b="889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5575" cy="10106660"/>
                                <a:chOff x="0" y="3114675"/>
                                <a:chExt cx="2668270" cy="10103485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0" y="6219825"/>
                                  <a:ext cx="2668270" cy="2906408"/>
                                  <a:chOff x="0" y="0"/>
                                  <a:chExt cx="2668814" cy="290647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0" y="1001486"/>
                                    <a:ext cx="2665730" cy="19049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ight Triangle 10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Right Triangle 11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93059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21" name="Rectangle 2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Triangle 22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Right Triangle 2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ight Triangle 24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0" y="3114675"/>
                                  <a:ext cx="2665095" cy="3912235"/>
                                  <a:chOff x="0" y="0"/>
                                  <a:chExt cx="2665730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79" name="Group 79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81" name="Rectangle 8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Triangle 34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Right Triangle 8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ight Triangle 87"/>
                                <wps:cNvSpPr/>
                                <wps:spPr>
                                  <a:xfrm flipH="1">
                                    <a:off x="1330728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9ABFC95" id="Group 94" o:spid="_x0000_s1026" style="position:absolute;margin-left:-164.15pt;margin-top:-73.8pt;width:212.25pt;height:795.8pt;z-index:-251577344;mso-position-horizontal-relative:page;mso-width-relative:margin;mso-height-relative:margin" coordorigin=",31146" coordsize="26682,10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">
                      <v:group id="Group 12" o:spid="_x0000_s1027" style="position:absolute;top:62198;width:26682;height:29064" coordsize="26688,2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rect id="Rectangle 7" o:spid="_x0000_s1028" style="position:absolute;top:10014;width:26657;height:1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ight Triangle 10" o:spid="_x0000_s1029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" filled="f" stroked="f" strokeweight="1pt"/>
                        <v:shape id="Right Triangle 11" o:spid="_x0000_s1030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" filled="f" stroked="f" strokeweight="1pt"/>
                      </v:group>
                      <v:group id="Group 19" o:spid="_x0000_s1031" style="position:absolute;top:93059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Group 20" o:spid="_x0000_s1032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rect id="Rectangle 21" o:spid="_x0000_s1033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angle 22" o:spid="_x0000_s1034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" filled="f" stroked="f" strokeweight="1pt"/>
                        </v:group>
                        <v:shape id="Right Triangle 23" o:spid="_x0000_s1035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" filled="f" stroked="f" strokeweight="1pt"/>
                        <v:shape id="Right Triangle 24" o:spid="_x0000_s1036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" filled="f" stroked="f" strokeweight="1pt"/>
                      </v:group>
                      <v:group id="Group 78" o:spid="_x0000_s1037" style="position:absolute;top:31146;width:26650;height:39123" coordsize="26657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group id="Group 79" o:spid="_x0000_s1038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<v:rect id="Rectangle 81" o:spid="_x0000_s1039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/>
                          <v:shape id="Triangle 34" o:spid="_x0000_s1040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" filled="f" stroked="f" strokeweight="1pt"/>
                        </v:group>
                        <v:shape id="Right Triangle 83" o:spid="_x0000_s1041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" filled="f" stroked="f" strokeweight="1pt"/>
                        <v:shape id="Right Triangle 87" o:spid="_x0000_s1042" type="#_x0000_t6" style="position:absolute;left:13307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" filled="f" stroked="f" strokeweight="1pt"/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629" w:type="dxa"/>
          </w:tcPr>
          <w:p w14:paraId="7CBD68D9" w14:textId="77777777" w:rsidR="009E2194" w:rsidRPr="00054E7A" w:rsidRDefault="009E2194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096C435F" w14:textId="77777777" w:rsidR="009E2194" w:rsidRPr="00054E7A" w:rsidRDefault="009E2194" w:rsidP="00B20DFA">
            <w:pPr>
              <w:pStyle w:val="Title"/>
            </w:pPr>
          </w:p>
        </w:tc>
      </w:tr>
      <w:tr w:rsidR="00FF212E" w:rsidRPr="00054E7A" w14:paraId="5609DA25" w14:textId="77777777" w:rsidTr="00E44392">
        <w:trPr>
          <w:gridAfter w:val="1"/>
          <w:wAfter w:w="3420" w:type="dxa"/>
          <w:trHeight w:val="620"/>
        </w:trPr>
        <w:tc>
          <w:tcPr>
            <w:tcW w:w="811" w:type="dxa"/>
            <w:gridSpan w:val="2"/>
          </w:tcPr>
          <w:p w14:paraId="3EFD2E67" w14:textId="1A0EF02C" w:rsidR="00FF212E" w:rsidRPr="00054E7A" w:rsidRDefault="00FF212E" w:rsidP="00B20DFA"/>
        </w:tc>
        <w:tc>
          <w:tcPr>
            <w:tcW w:w="7236" w:type="dxa"/>
            <w:gridSpan w:val="4"/>
          </w:tcPr>
          <w:p w14:paraId="11E9EBDB" w14:textId="77777777" w:rsidR="00FF212E" w:rsidRPr="00054E7A" w:rsidRDefault="00FF212E" w:rsidP="00B20DFA">
            <w:pPr>
              <w:pStyle w:val="Title"/>
            </w:pPr>
          </w:p>
        </w:tc>
      </w:tr>
      <w:tr w:rsidR="00231455" w:rsidRPr="00054E7A" w14:paraId="4BD80C5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53029003" w14:textId="432CE7B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</w:p>
        </w:tc>
        <w:tc>
          <w:tcPr>
            <w:tcW w:w="629" w:type="dxa"/>
            <w:vMerge w:val="restart"/>
          </w:tcPr>
          <w:p w14:paraId="245BA360" w14:textId="77777777" w:rsidR="00231455" w:rsidRPr="00054E7A" w:rsidRDefault="00231455" w:rsidP="00B20DFA"/>
        </w:tc>
        <w:tc>
          <w:tcPr>
            <w:tcW w:w="7327" w:type="dxa"/>
            <w:gridSpan w:val="2"/>
            <w:vMerge w:val="restart"/>
          </w:tcPr>
          <w:p w14:paraId="6A975D02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30E548C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3A5E2DB0" w14:textId="581EBE8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vMerge/>
          </w:tcPr>
          <w:p w14:paraId="4A0B88BC" w14:textId="77777777" w:rsidR="00231455" w:rsidRPr="00054E7A" w:rsidRDefault="00231455" w:rsidP="00B20DFA"/>
        </w:tc>
        <w:tc>
          <w:tcPr>
            <w:tcW w:w="7327" w:type="dxa"/>
            <w:gridSpan w:val="2"/>
            <w:vMerge/>
          </w:tcPr>
          <w:p w14:paraId="37897F4C" w14:textId="77777777" w:rsidR="00231455" w:rsidRPr="00054E7A" w:rsidRDefault="00231455" w:rsidP="00B20DFA">
            <w:pPr>
              <w:pStyle w:val="Title"/>
            </w:pPr>
          </w:p>
        </w:tc>
      </w:tr>
      <w:tr w:rsidR="002E0111" w:rsidRPr="00054E7A" w14:paraId="777A1D08" w14:textId="77777777" w:rsidTr="00832B12">
        <w:trPr>
          <w:trHeight w:val="1584"/>
        </w:trPr>
        <w:tc>
          <w:tcPr>
            <w:tcW w:w="3511" w:type="dxa"/>
            <w:gridSpan w:val="4"/>
            <w:vAlign w:val="center"/>
          </w:tcPr>
          <w:p w14:paraId="67259650" w14:textId="0A244A19" w:rsidR="002E0111" w:rsidRPr="00054E7A" w:rsidRDefault="002E0111" w:rsidP="00B20DFA">
            <w:pPr>
              <w:pStyle w:val="Contact2"/>
            </w:pPr>
          </w:p>
          <w:p w14:paraId="280478B8" w14:textId="39852017" w:rsidR="002E0111" w:rsidRPr="00054E7A" w:rsidRDefault="002E0111" w:rsidP="00B20DFA">
            <w:pPr>
              <w:pStyle w:val="Contact2"/>
            </w:pPr>
          </w:p>
        </w:tc>
        <w:tc>
          <w:tcPr>
            <w:tcW w:w="629" w:type="dxa"/>
            <w:vMerge/>
          </w:tcPr>
          <w:p w14:paraId="4E97F5C5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36BC78FC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0089B87E" w14:textId="77777777" w:rsidTr="00832B12">
        <w:trPr>
          <w:trHeight w:val="1229"/>
        </w:trPr>
        <w:tc>
          <w:tcPr>
            <w:tcW w:w="3511" w:type="dxa"/>
            <w:gridSpan w:val="4"/>
          </w:tcPr>
          <w:p w14:paraId="22B8B2AB" w14:textId="77777777" w:rsidR="002E0111" w:rsidRPr="00054E7A" w:rsidRDefault="002E0111" w:rsidP="00B20DFA">
            <w:pPr>
              <w:rPr>
                <w:noProof/>
              </w:rPr>
            </w:pPr>
          </w:p>
        </w:tc>
        <w:tc>
          <w:tcPr>
            <w:tcW w:w="629" w:type="dxa"/>
            <w:vMerge/>
          </w:tcPr>
          <w:p w14:paraId="22AB2037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19FFAC82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591E271D" w14:textId="77777777" w:rsidTr="00832B12">
        <w:trPr>
          <w:trHeight w:val="3353"/>
        </w:trPr>
        <w:tc>
          <w:tcPr>
            <w:tcW w:w="3511" w:type="dxa"/>
            <w:gridSpan w:val="4"/>
          </w:tcPr>
          <w:p w14:paraId="22188DB4" w14:textId="56A01DD5" w:rsidR="002E0111" w:rsidRPr="00054E7A" w:rsidRDefault="002E0111" w:rsidP="00115B3E">
            <w:pPr>
              <w:pStyle w:val="Contact1"/>
            </w:pPr>
          </w:p>
        </w:tc>
        <w:tc>
          <w:tcPr>
            <w:tcW w:w="629" w:type="dxa"/>
            <w:vMerge/>
          </w:tcPr>
          <w:p w14:paraId="2300FF45" w14:textId="77777777" w:rsidR="002E0111" w:rsidRPr="00054E7A" w:rsidRDefault="002E0111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784DBB7A" w14:textId="77777777" w:rsidR="002E0111" w:rsidRPr="00054E7A" w:rsidRDefault="002E0111" w:rsidP="00B20DFA">
            <w:pPr>
              <w:pStyle w:val="Title"/>
            </w:pPr>
          </w:p>
        </w:tc>
      </w:tr>
    </w:tbl>
    <w:p w14:paraId="74CF5DAC" w14:textId="77777777" w:rsidR="00871DB8" w:rsidRPr="00054E7A" w:rsidRDefault="003B4AEF"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527ADA1" wp14:editId="4E3CD7F9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DD6A93C" id="Graphic 38" o:spid="_x0000_s1026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81792" behindDoc="0" locked="0" layoutInCell="1" allowOverlap="1" wp14:anchorId="0F36472C" wp14:editId="3055230D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4D2E68D0" wp14:editId="0877CB28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91008" behindDoc="0" locked="0" layoutInCell="1" allowOverlap="1" wp14:anchorId="76B97DF7" wp14:editId="45227506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88960" behindDoc="0" locked="0" layoutInCell="1" allowOverlap="1" wp14:anchorId="55F0509A" wp14:editId="7F511396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69540E" wp14:editId="37CA92F3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A8D01BD" id="Group 25" o:spid="_x0000_s1026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744366" wp14:editId="144A991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5810E25" id="Group 13" o:spid="_x0000_s1026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054E7A" w:rsidSect="00F97FD3">
      <w:pgSz w:w="12240" w:h="15840" w:code="1"/>
      <w:pgMar w:top="720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74A5A" w14:textId="77777777" w:rsidR="0079323F" w:rsidRDefault="0079323F" w:rsidP="00AA35A8">
      <w:pPr>
        <w:spacing w:line="240" w:lineRule="auto"/>
      </w:pPr>
      <w:r>
        <w:separator/>
      </w:r>
    </w:p>
  </w:endnote>
  <w:endnote w:type="continuationSeparator" w:id="0">
    <w:p w14:paraId="2695E73E" w14:textId="77777777" w:rsidR="0079323F" w:rsidRDefault="0079323F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202D5" w14:textId="77777777" w:rsidR="0079323F" w:rsidRDefault="0079323F" w:rsidP="00AA35A8">
      <w:pPr>
        <w:spacing w:line="240" w:lineRule="auto"/>
      </w:pPr>
      <w:r>
        <w:separator/>
      </w:r>
    </w:p>
  </w:footnote>
  <w:footnote w:type="continuationSeparator" w:id="0">
    <w:p w14:paraId="55FCCD1E" w14:textId="77777777" w:rsidR="0079323F" w:rsidRDefault="0079323F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.1pt;height:15.1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" o:bullet="t">
        <v:imagedata r:id="rId1" o:title=""/>
      </v:shape>
    </w:pict>
  </w:numPicBullet>
  <w:numPicBullet w:numPicBulletId="1">
    <w:pict>
      <v:shape id="_x0000_i1037" type="#_x0000_t75" style="width:15.1pt;height:15.1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8A238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64"/>
    <w:rsid w:val="00013B03"/>
    <w:rsid w:val="00016073"/>
    <w:rsid w:val="000207FE"/>
    <w:rsid w:val="00033263"/>
    <w:rsid w:val="000334C1"/>
    <w:rsid w:val="0003364E"/>
    <w:rsid w:val="00054E7A"/>
    <w:rsid w:val="00075158"/>
    <w:rsid w:val="000873F6"/>
    <w:rsid w:val="000B286F"/>
    <w:rsid w:val="000D134B"/>
    <w:rsid w:val="00112736"/>
    <w:rsid w:val="00115B3E"/>
    <w:rsid w:val="00123A89"/>
    <w:rsid w:val="00124ED6"/>
    <w:rsid w:val="00167789"/>
    <w:rsid w:val="00194704"/>
    <w:rsid w:val="001B160B"/>
    <w:rsid w:val="001C277E"/>
    <w:rsid w:val="001C404B"/>
    <w:rsid w:val="001D40DD"/>
    <w:rsid w:val="001F2FEE"/>
    <w:rsid w:val="00203213"/>
    <w:rsid w:val="002236D5"/>
    <w:rsid w:val="00224159"/>
    <w:rsid w:val="00231455"/>
    <w:rsid w:val="00243756"/>
    <w:rsid w:val="0027193E"/>
    <w:rsid w:val="002C4E0C"/>
    <w:rsid w:val="002E0111"/>
    <w:rsid w:val="002E7306"/>
    <w:rsid w:val="0032060A"/>
    <w:rsid w:val="00331DCE"/>
    <w:rsid w:val="0034236D"/>
    <w:rsid w:val="00352A17"/>
    <w:rsid w:val="003B4AEF"/>
    <w:rsid w:val="003C2B6B"/>
    <w:rsid w:val="004078AF"/>
    <w:rsid w:val="00415CF3"/>
    <w:rsid w:val="004444F6"/>
    <w:rsid w:val="004455D4"/>
    <w:rsid w:val="00453A7B"/>
    <w:rsid w:val="004644A0"/>
    <w:rsid w:val="004936B2"/>
    <w:rsid w:val="004A28EA"/>
    <w:rsid w:val="004F4051"/>
    <w:rsid w:val="0050661B"/>
    <w:rsid w:val="006A1E18"/>
    <w:rsid w:val="006C7F5A"/>
    <w:rsid w:val="007015A8"/>
    <w:rsid w:val="00722798"/>
    <w:rsid w:val="00760E56"/>
    <w:rsid w:val="00791376"/>
    <w:rsid w:val="0079323F"/>
    <w:rsid w:val="007B1BDE"/>
    <w:rsid w:val="007B3003"/>
    <w:rsid w:val="007F5CE5"/>
    <w:rsid w:val="00805CBE"/>
    <w:rsid w:val="00831977"/>
    <w:rsid w:val="00832B12"/>
    <w:rsid w:val="00871DB8"/>
    <w:rsid w:val="00885947"/>
    <w:rsid w:val="00887E05"/>
    <w:rsid w:val="008A171A"/>
    <w:rsid w:val="008F180B"/>
    <w:rsid w:val="008F48B9"/>
    <w:rsid w:val="009049BC"/>
    <w:rsid w:val="009546DF"/>
    <w:rsid w:val="009645A9"/>
    <w:rsid w:val="00985945"/>
    <w:rsid w:val="009D5812"/>
    <w:rsid w:val="009D646A"/>
    <w:rsid w:val="009E0C05"/>
    <w:rsid w:val="009E2194"/>
    <w:rsid w:val="00A633B0"/>
    <w:rsid w:val="00AA1166"/>
    <w:rsid w:val="00AA264F"/>
    <w:rsid w:val="00AA35A8"/>
    <w:rsid w:val="00AD5130"/>
    <w:rsid w:val="00AE562D"/>
    <w:rsid w:val="00B12C55"/>
    <w:rsid w:val="00B32564"/>
    <w:rsid w:val="00B41B6A"/>
    <w:rsid w:val="00B81BA8"/>
    <w:rsid w:val="00B8453F"/>
    <w:rsid w:val="00B85473"/>
    <w:rsid w:val="00BC41B2"/>
    <w:rsid w:val="00BE5968"/>
    <w:rsid w:val="00BE71CF"/>
    <w:rsid w:val="00C1583A"/>
    <w:rsid w:val="00C62E97"/>
    <w:rsid w:val="00CB357E"/>
    <w:rsid w:val="00CB3E40"/>
    <w:rsid w:val="00CB786D"/>
    <w:rsid w:val="00CC051C"/>
    <w:rsid w:val="00CD3760"/>
    <w:rsid w:val="00CF22B3"/>
    <w:rsid w:val="00D2008A"/>
    <w:rsid w:val="00D23B9A"/>
    <w:rsid w:val="00D86385"/>
    <w:rsid w:val="00D90411"/>
    <w:rsid w:val="00D95726"/>
    <w:rsid w:val="00DA7ECB"/>
    <w:rsid w:val="00DB472D"/>
    <w:rsid w:val="00DB514B"/>
    <w:rsid w:val="00DB7230"/>
    <w:rsid w:val="00DC24CF"/>
    <w:rsid w:val="00DE5F88"/>
    <w:rsid w:val="00DF2298"/>
    <w:rsid w:val="00DF3F98"/>
    <w:rsid w:val="00E067BA"/>
    <w:rsid w:val="00E44392"/>
    <w:rsid w:val="00EB5077"/>
    <w:rsid w:val="00EB6707"/>
    <w:rsid w:val="00EB74E8"/>
    <w:rsid w:val="00EC0F79"/>
    <w:rsid w:val="00F25322"/>
    <w:rsid w:val="00F30552"/>
    <w:rsid w:val="00F46BDB"/>
    <w:rsid w:val="00F575FA"/>
    <w:rsid w:val="00F677EF"/>
    <w:rsid w:val="00F75B24"/>
    <w:rsid w:val="00F97FD3"/>
    <w:rsid w:val="00FA486C"/>
    <w:rsid w:val="00FD73C5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C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D3"/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79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79"/>
    <w:rPr>
      <w:rFonts w:asciiTheme="majorHAnsi" w:eastAsiaTheme="majorEastAsia" w:hAnsiTheme="majorHAnsi" w:cstheme="majorBidi"/>
      <w:cap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2E0111"/>
    <w:pPr>
      <w:spacing w:after="120"/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2E0111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paragraph" w:customStyle="1" w:styleId="GraphicAnchor">
    <w:name w:val="Graphic Anchor"/>
    <w:basedOn w:val="Normal"/>
    <w:qFormat/>
    <w:rsid w:val="002E0111"/>
    <w:rPr>
      <w:sz w:val="2"/>
    </w:rPr>
  </w:style>
  <w:style w:type="paragraph" w:styleId="ListBullet">
    <w:name w:val="List Bullet"/>
    <w:basedOn w:val="Normal"/>
    <w:uiPriority w:val="99"/>
    <w:qFormat/>
    <w:rsid w:val="00D2008A"/>
    <w:pPr>
      <w:numPr>
        <w:numId w:val="5"/>
      </w:numPr>
      <w:spacing w:before="240" w:after="240" w:line="400" w:lineRule="exact"/>
      <w:contextualSpacing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GRACIE\AppData\Local\Microsoft\Office\16.0\DTS\en-US%7bDA27B792-F81E-40DF-BCE6-A818B0C2CC9B%7d\%7b1BFC8B40-842E-4A22-BEB3-FDFD20897446%7dtf11379610.dotx" TargetMode="External"/></Relationship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119AFB-09FF-41AF-8ABC-6592CE320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97B89-3BBA-43AE-9762-C4EB40B18C2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378E5D8-052E-4B65-9FA1-7D6DEEE6A1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617CA-8C9E-E645-BA91-1B9DB557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C:\Users\GRACIE\AppData\Local\Microsoft\Office\16.0\DTS\en-US{DA27B792-F81E-40DF-BCE6-A818B0C2CC9B}\{1BFC8B40-842E-4A22-BEB3-FDFD20897446}tf11379610.dotx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2022-01-09T04:23:00Z</dcterms:created>
  <dcterms:modified xsi:type="dcterms:W3CDTF">2022-01-09T04:23:00Z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